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FA6" w:rsidRDefault="00536FA6" w:rsidP="00B85B4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80.4pt;margin-top:16.2pt;width:1in;height:75.75pt;z-index:251656704;visibility:visible" wrapcoords="-225 0 -225 21386 21600 21386 21600 0 -225 0">
            <v:imagedata r:id="rId4" o:title=""/>
            <w10:wrap type="through"/>
          </v:shape>
        </w:pict>
      </w:r>
    </w:p>
    <w:p w:rsidR="00536FA6" w:rsidRPr="00B85B4C" w:rsidRDefault="00536FA6" w:rsidP="00B85B4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85B4C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ВНИМАНИЕ!  </w:t>
      </w:r>
    </w:p>
    <w:p w:rsidR="00536FA6" w:rsidRDefault="00536FA6" w:rsidP="00B85B4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КОРИЧНЕВО-МРАМОРНЫЙ КЛОП</w:t>
      </w:r>
      <w:r w:rsidRPr="00B85B4C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- </w:t>
      </w:r>
      <w:r w:rsidRPr="00B85B4C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ОПАСНЫЙ КАРАНТИННЫЙ ВРЕДИТЕЛЬ </w:t>
      </w:r>
    </w:p>
    <w:p w:rsidR="00536FA6" w:rsidRPr="00B85B4C" w:rsidRDefault="00536FA6" w:rsidP="00F7320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10456"/>
      </w:tblGrid>
      <w:tr w:rsidR="00536FA6">
        <w:tc>
          <w:tcPr>
            <w:tcW w:w="10456" w:type="dxa"/>
          </w:tcPr>
          <w:p w:rsidR="00536FA6" w:rsidRPr="006F45A4" w:rsidRDefault="00536FA6" w:rsidP="006F45A4">
            <w:pPr>
              <w:pStyle w:val="NormalWeb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</w:p>
          <w:p w:rsidR="00536FA6" w:rsidRPr="006F45A4" w:rsidRDefault="00536FA6" w:rsidP="006F45A4">
            <w:pPr>
              <w:pStyle w:val="NormalWeb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  <w:r w:rsidRPr="006F45A4">
              <w:rPr>
                <w:b/>
                <w:bCs/>
                <w:color w:val="000000"/>
                <w:sz w:val="28"/>
                <w:szCs w:val="28"/>
              </w:rPr>
              <w:t>Коричнево-мраморный клоп (Halymorpha halys Stål)</w:t>
            </w:r>
            <w:r w:rsidRPr="006F45A4">
              <w:rPr>
                <w:color w:val="000000"/>
                <w:sz w:val="28"/>
                <w:szCs w:val="28"/>
              </w:rPr>
              <w:t xml:space="preserve"> – опасный карантинный вредитель – относится к отряду полужесткокрылых Hemiptera, семейству клопов щитников Pentatomidae. Это относительно крупное насекомое, длиной 17 мм, коричневатого цвета. Ширина тела клопа по размерам приближается к его длине. Мраморный клоп отличается от близкородственных видов светлыми зонами на антеннах и черно-белыми полосками по краю брюшка. На голове и переднеcпинке имеются небольшие округлые углубления медного или голубоватого цвета с металлическим оттенком. Перед каждой железой на брюшке клопа имеются выпуклости. Голова, грудь, ноги черные. </w:t>
            </w:r>
          </w:p>
          <w:p w:rsidR="00536FA6" w:rsidRPr="006F45A4" w:rsidRDefault="00536FA6" w:rsidP="006F45A4">
            <w:pPr>
              <w:pStyle w:val="NormalWeb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6F45A4">
              <w:rPr>
                <w:b/>
                <w:bCs/>
                <w:color w:val="000000"/>
                <w:sz w:val="28"/>
                <w:szCs w:val="28"/>
              </w:rPr>
              <w:t>Коричнево-мраморный клоп</w:t>
            </w:r>
            <w:r w:rsidRPr="006F45A4">
              <w:rPr>
                <w:color w:val="000000"/>
                <w:sz w:val="28"/>
                <w:szCs w:val="28"/>
              </w:rPr>
              <w:t xml:space="preserve"> – агрессивный многоядный вредитель, питается более чем на 100 видах растений из 49 семейств. Наибольший вред причиняет плодовым культурам (семечковым, косточковым) и ягодным (в первую очередь винограду). Может вредить овощным и зерновым культурам. Это теплолюбивое насекомое, которое развивается в пределах температур от 15 ºС до 33 ºС. </w:t>
            </w:r>
          </w:p>
          <w:p w:rsidR="00536FA6" w:rsidRPr="006F45A4" w:rsidRDefault="00536FA6" w:rsidP="006F45A4">
            <w:pPr>
              <w:pStyle w:val="NormalWeb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6F45A4">
              <w:rPr>
                <w:color w:val="000000"/>
                <w:sz w:val="28"/>
                <w:szCs w:val="28"/>
              </w:rPr>
              <w:t>Наиболее вероятными путями проникновения коричнево-мраморного клопа являются транспортные средства, контейнеры и грузы, растения и растительная продукция.</w:t>
            </w:r>
          </w:p>
          <w:p w:rsidR="00536FA6" w:rsidRPr="006F45A4" w:rsidRDefault="00536FA6" w:rsidP="006F45A4">
            <w:pPr>
              <w:pStyle w:val="NoSpacing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page" w:horzAnchor="margin" w:tblpXSpec="right" w:tblpY="7966"/>
        <w:tblOverlap w:val="never"/>
        <w:tblW w:w="1023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10239"/>
      </w:tblGrid>
      <w:tr w:rsidR="00536FA6">
        <w:trPr>
          <w:trHeight w:val="3513"/>
        </w:trPr>
        <w:tc>
          <w:tcPr>
            <w:tcW w:w="10239" w:type="dxa"/>
          </w:tcPr>
          <w:p w:rsidR="00536FA6" w:rsidRPr="006F45A4" w:rsidRDefault="00536FA6" w:rsidP="006F45A4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6.25pt;margin-top:158.65pt;width:75pt;height:12.75pt;z-index:251658752;visibility:visible;mso-position-horizontal-relative:text;mso-position-vertical-relative:text" strokecolor="white">
                  <v:textbox>
                    <w:txbxContent>
                      <w:p w:rsidR="00536FA6" w:rsidRPr="00B85B4C" w:rsidRDefault="00536FA6" w:rsidP="002037E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Pr="006F45A4">
              <w:rPr>
                <w:rFonts w:ascii="Times New Roman" w:hAnsi="Times New Roman" w:cs="Times New Roman"/>
                <w:sz w:val="36"/>
                <w:szCs w:val="36"/>
              </w:rPr>
              <w:t>В случаях обнаружения коричнево-мраморного клопа</w:t>
            </w:r>
            <w:r w:rsidRPr="006F45A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необходимо незамедлительно </w:t>
            </w:r>
            <w:r w:rsidRPr="006F45A4">
              <w:rPr>
                <w:rFonts w:ascii="Times New Roman" w:hAnsi="Times New Roman" w:cs="Times New Roman"/>
                <w:sz w:val="36"/>
                <w:szCs w:val="36"/>
              </w:rPr>
              <w:t>обратиться в Управление Россельхознадзора по Ростовской, Волгоградской и Астраханской областям и Республике Калмыкия</w:t>
            </w:r>
            <w:r w:rsidRPr="006F45A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</w:p>
          <w:p w:rsidR="00536FA6" w:rsidRPr="006F45A4" w:rsidRDefault="00536FA6" w:rsidP="006F45A4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6F45A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тел: 223-02-97; 253-58-32 или на сайт </w:t>
            </w:r>
            <w:r w:rsidRPr="006F45A4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www</w:t>
            </w:r>
            <w:r w:rsidRPr="006F45A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.</w:t>
            </w:r>
            <w:r w:rsidRPr="006F45A4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rsn</w:t>
            </w:r>
            <w:r w:rsidRPr="006F45A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6F45A4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rostov</w:t>
            </w:r>
            <w:r w:rsidRPr="006F45A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.</w:t>
            </w:r>
            <w:r w:rsidRPr="006F45A4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ru</w:t>
            </w:r>
            <w:r w:rsidRPr="006F45A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в раздел «электронная приемная». </w:t>
            </w:r>
          </w:p>
        </w:tc>
      </w:tr>
    </w:tbl>
    <w:p w:rsidR="00536FA6" w:rsidRDefault="00536FA6" w:rsidP="00A25901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</w:pPr>
    </w:p>
    <w:p w:rsidR="00536FA6" w:rsidRPr="00B85B4C" w:rsidRDefault="00536FA6" w:rsidP="00A2590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F45A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4" o:spid="_x0000_i1025" type="#_x0000_t75" style="width:219pt;height:180pt;visibility:visible">
            <v:imagedata r:id="rId5" o:title=""/>
          </v:shape>
        </w:pict>
      </w:r>
      <w:r w:rsidRPr="006F45A4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pict>
          <v:shape id="Рисунок 3" o:spid="_x0000_i1026" type="#_x0000_t75" style="width:222.75pt;height:222.75pt;visibility:visible">
            <v:imagedata r:id="rId6" o:title=""/>
          </v:shape>
        </w:pict>
      </w:r>
      <w:r>
        <w:rPr>
          <w:noProof/>
          <w:lang w:eastAsia="ru-RU"/>
        </w:rPr>
        <w:pict>
          <v:shape id="Text Box 6" o:spid="_x0000_s1028" type="#_x0000_t202" style="position:absolute;margin-left:-2.85pt;margin-top:476.45pt;width:174pt;height:24.75pt;z-index:251657728;visibility:visible;mso-position-horizontal-relative:text;mso-position-vertical-relative:text" strokecolor="white">
            <v:textbox style="mso-next-textbox:#Text Box 6">
              <w:txbxContent>
                <w:p w:rsidR="00536FA6" w:rsidRPr="003F24D3" w:rsidRDefault="00536FA6" w:rsidP="003F24D3">
                  <w:bookmarkStart w:id="0" w:name="_GoBack"/>
                  <w:bookmarkEnd w:id="0"/>
                </w:p>
              </w:txbxContent>
            </v:textbox>
          </v:shape>
        </w:pict>
      </w:r>
    </w:p>
    <w:sectPr w:rsidR="00536FA6" w:rsidRPr="00B85B4C" w:rsidSect="0068289B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6835"/>
    <w:rsid w:val="00015134"/>
    <w:rsid w:val="000710B3"/>
    <w:rsid w:val="000F64DB"/>
    <w:rsid w:val="001703E1"/>
    <w:rsid w:val="001C4A27"/>
    <w:rsid w:val="001D04EB"/>
    <w:rsid w:val="002037E3"/>
    <w:rsid w:val="00350C3C"/>
    <w:rsid w:val="003A5411"/>
    <w:rsid w:val="003A6DA0"/>
    <w:rsid w:val="003F24D3"/>
    <w:rsid w:val="004D6471"/>
    <w:rsid w:val="004F5425"/>
    <w:rsid w:val="0051188D"/>
    <w:rsid w:val="00520651"/>
    <w:rsid w:val="00536FA6"/>
    <w:rsid w:val="005D245F"/>
    <w:rsid w:val="00603338"/>
    <w:rsid w:val="006331C3"/>
    <w:rsid w:val="006454F0"/>
    <w:rsid w:val="0068289B"/>
    <w:rsid w:val="006A4DF1"/>
    <w:rsid w:val="006F45A4"/>
    <w:rsid w:val="0070257D"/>
    <w:rsid w:val="00764B7C"/>
    <w:rsid w:val="00773621"/>
    <w:rsid w:val="00836835"/>
    <w:rsid w:val="008874B2"/>
    <w:rsid w:val="008917B8"/>
    <w:rsid w:val="008B267C"/>
    <w:rsid w:val="008D1CA7"/>
    <w:rsid w:val="008E2E3F"/>
    <w:rsid w:val="008F2C9B"/>
    <w:rsid w:val="00910FCE"/>
    <w:rsid w:val="00A25901"/>
    <w:rsid w:val="00A963B2"/>
    <w:rsid w:val="00AC779F"/>
    <w:rsid w:val="00AE61C3"/>
    <w:rsid w:val="00B14044"/>
    <w:rsid w:val="00B258C2"/>
    <w:rsid w:val="00B85B4C"/>
    <w:rsid w:val="00BD4514"/>
    <w:rsid w:val="00D8524C"/>
    <w:rsid w:val="00DA6003"/>
    <w:rsid w:val="00DD6214"/>
    <w:rsid w:val="00E4487D"/>
    <w:rsid w:val="00EB78C3"/>
    <w:rsid w:val="00EC1952"/>
    <w:rsid w:val="00F12BBD"/>
    <w:rsid w:val="00F62FD0"/>
    <w:rsid w:val="00F7320B"/>
    <w:rsid w:val="00F76A2E"/>
    <w:rsid w:val="00FB4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41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8289B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68289B"/>
    <w:rPr>
      <w:rFonts w:eastAsia="Times New Roman" w:cs="Calibri"/>
    </w:rPr>
  </w:style>
  <w:style w:type="paragraph" w:styleId="BalloonText">
    <w:name w:val="Balloon Text"/>
    <w:basedOn w:val="Normal"/>
    <w:link w:val="BalloonTextChar"/>
    <w:uiPriority w:val="99"/>
    <w:semiHidden/>
    <w:rsid w:val="0035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0C3C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rsid w:val="00FB4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11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225</Words>
  <Characters>1286</Characters>
  <Application>Microsoft Office Outlook</Application>
  <DocSecurity>0</DocSecurity>
  <Lines>0</Lines>
  <Paragraphs>0</Paragraphs>
  <ScaleCrop>false</ScaleCrop>
  <Company>hanter1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ursnro</dc:creator>
  <cp:keywords/>
  <dc:description/>
  <cp:lastModifiedBy>XTreme</cp:lastModifiedBy>
  <cp:revision>2</cp:revision>
  <cp:lastPrinted>2018-02-27T07:01:00Z</cp:lastPrinted>
  <dcterms:created xsi:type="dcterms:W3CDTF">2018-03-02T10:55:00Z</dcterms:created>
  <dcterms:modified xsi:type="dcterms:W3CDTF">2018-03-02T10:55:00Z</dcterms:modified>
</cp:coreProperties>
</file>